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4B3C4C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4B3C4C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4B3C4C" w:rsidRDefault="00851DD0" w:rsidP="00851DD0">
                  <w:pPr>
                    <w:pStyle w:val="Heading1"/>
                    <w:outlineLvl w:val="0"/>
                  </w:pPr>
                  <w:r>
                    <w:t>Change is the only constant we can count on.</w:t>
                  </w:r>
                </w:p>
              </w:tc>
            </w:tr>
            <w:tr w:rsidR="004B3C4C">
              <w:trPr>
                <w:trHeight w:hRule="exact" w:val="7200"/>
              </w:trPr>
              <w:tc>
                <w:tcPr>
                  <w:tcW w:w="4032" w:type="dxa"/>
                  <w:shd w:val="clear" w:color="auto" w:fill="F24F4F" w:themeFill="accent1"/>
                </w:tcPr>
                <w:p w:rsidR="00851DD0" w:rsidRDefault="00851DD0" w:rsidP="00B426FF">
                  <w:pPr>
                    <w:pStyle w:val="BlockText"/>
                  </w:pPr>
                  <w:r>
                    <w:t xml:space="preserve">It’s time you made change your friend and not your enemy. </w:t>
                  </w:r>
                </w:p>
                <w:p w:rsidR="00B426FF" w:rsidRDefault="00C2425D" w:rsidP="00B426FF">
                  <w:pPr>
                    <w:pStyle w:val="BlockText"/>
                  </w:pPr>
                  <w:r>
                    <w:t xml:space="preserve">You </w:t>
                  </w:r>
                  <w:r w:rsidR="00B426FF">
                    <w:t xml:space="preserve">have all the resources you need to succeed and be in charge of your own life. Life Coaching is about finding someone you </w:t>
                  </w:r>
                  <w:r w:rsidR="00851DD0">
                    <w:t xml:space="preserve">trust to help you excel in life. </w:t>
                  </w:r>
                  <w:r w:rsidR="00003F9D">
                    <w:t>By clearing out</w:t>
                  </w:r>
                  <w:r w:rsidR="00851DD0">
                    <w:t xml:space="preserve"> the mental and emotional clutter </w:t>
                  </w:r>
                  <w:r w:rsidR="00003F9D">
                    <w:t>you have been accumulating for so many years, you will experience freedom to thrive.</w:t>
                  </w:r>
                </w:p>
                <w:p w:rsidR="00343B96" w:rsidRDefault="00343B96" w:rsidP="00B426FF">
                  <w:pPr>
                    <w:pStyle w:val="BlockText"/>
                  </w:pPr>
                  <w:r>
                    <w:t xml:space="preserve">               Tharwat Lovett, MAP</w:t>
                  </w:r>
                </w:p>
                <w:p w:rsidR="00343B96" w:rsidRDefault="00343B96" w:rsidP="00B426FF">
                  <w:pPr>
                    <w:pStyle w:val="BlockText"/>
                  </w:pPr>
                  <w:r>
                    <w:t xml:space="preserve">          </w:t>
                  </w:r>
                </w:p>
                <w:p w:rsidR="00343B96" w:rsidRDefault="00343B96" w:rsidP="00B426FF">
                  <w:pPr>
                    <w:pStyle w:val="BlockText"/>
                  </w:pPr>
                </w:p>
                <w:p w:rsidR="004B3C4C" w:rsidRPr="00851DD0" w:rsidRDefault="004B3C4C">
                  <w:pPr>
                    <w:pStyle w:val="BlockText"/>
                    <w:rPr>
                      <w:color w:val="3E8799" w:themeColor="accent4" w:themeShade="BF"/>
                    </w:rPr>
                  </w:pPr>
                </w:p>
              </w:tc>
            </w:tr>
            <w:tr w:rsidR="00343B96">
              <w:trPr>
                <w:trHeight w:hRule="exact" w:val="7200"/>
              </w:trPr>
              <w:tc>
                <w:tcPr>
                  <w:tcW w:w="4032" w:type="dxa"/>
                  <w:shd w:val="clear" w:color="auto" w:fill="F24F4F" w:themeFill="accent1"/>
                </w:tcPr>
                <w:p w:rsidR="00343B96" w:rsidRDefault="00343B96" w:rsidP="00B426FF">
                  <w:pPr>
                    <w:pStyle w:val="BlockText"/>
                  </w:pPr>
                </w:p>
              </w:tc>
            </w:tr>
            <w:tr w:rsidR="00343B96">
              <w:trPr>
                <w:trHeight w:hRule="exact" w:val="7200"/>
              </w:trPr>
              <w:tc>
                <w:tcPr>
                  <w:tcW w:w="4032" w:type="dxa"/>
                  <w:shd w:val="clear" w:color="auto" w:fill="F24F4F" w:themeFill="accent1"/>
                </w:tcPr>
                <w:p w:rsidR="00343B96" w:rsidRDefault="00343B96" w:rsidP="00B426FF">
                  <w:pPr>
                    <w:pStyle w:val="BlockText"/>
                  </w:pPr>
                </w:p>
              </w:tc>
            </w:tr>
          </w:tbl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4B3C4C">
              <w:trPr>
                <w:trHeight w:hRule="exact" w:val="1440"/>
              </w:trPr>
              <w:tc>
                <w:tcPr>
                  <w:tcW w:w="5000" w:type="pct"/>
                </w:tcPr>
                <w:p w:rsidR="004B3C4C" w:rsidRDefault="004B3C4C"/>
              </w:tc>
            </w:tr>
            <w:tr w:rsidR="004B3C4C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4B3C4C" w:rsidRDefault="004B3C4C" w:rsidP="00665942">
                  <w:pPr>
                    <w:pStyle w:val="Recipient"/>
                  </w:pPr>
                </w:p>
              </w:tc>
            </w:tr>
            <w:tr w:rsidR="004B3C4C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4B3C4C" w:rsidRDefault="007767CD">
                  <w:pPr>
                    <w:pStyle w:val="Organization"/>
                    <w:spacing w:line="264" w:lineRule="auto"/>
                  </w:pPr>
                  <w:sdt>
                    <w:sdtPr>
                      <w:alias w:val="Company"/>
                      <w:tag w:val=""/>
                      <w:id w:val="878906079"/>
                      <w:placeholder>
                        <w:docPart w:val="FFFFAA3F69CE4744AA5DE4D088CEFDB3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665942">
                        <w:t>Tharwat Lovett, MAP</w:t>
                      </w:r>
                    </w:sdtContent>
                  </w:sdt>
                </w:p>
                <w:p w:rsidR="004B3C4C" w:rsidRDefault="00C11CDF" w:rsidP="00665942">
                  <w:pPr>
                    <w:pStyle w:val="NoSpacing"/>
                  </w:pPr>
                  <w:r>
                    <w:t>10515</w:t>
                  </w:r>
                  <w:r w:rsidR="00665942">
                    <w:t xml:space="preserve"> </w:t>
                  </w:r>
                  <w:r>
                    <w:t>W. Markham St. Suite G3  Little Rock, AR 72205</w:t>
                  </w:r>
                </w:p>
              </w:tc>
            </w:tr>
          </w:tbl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4B3C4C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4B3C4C" w:rsidRDefault="00665942" w:rsidP="00665942">
                  <w:pPr>
                    <w:pStyle w:val="Title"/>
                  </w:pPr>
                  <w:r>
                    <w:t>Tharwat Lovett, MAP</w:t>
                  </w:r>
                </w:p>
              </w:tc>
            </w:tr>
            <w:tr w:rsidR="004B3C4C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647577" w:rsidRPr="00775D49" w:rsidRDefault="00647577" w:rsidP="00647577">
                  <w:pPr>
                    <w:pStyle w:val="Subtitle"/>
                    <w:rPr>
                      <w:b/>
                      <w:color w:val="000000" w:themeColor="text1"/>
                    </w:rPr>
                  </w:pPr>
                  <w:r w:rsidRPr="00775D49">
                    <w:rPr>
                      <w:b/>
                      <w:color w:val="000000" w:themeColor="text1"/>
                    </w:rPr>
                    <w:t>Life Coach</w:t>
                  </w:r>
                </w:p>
                <w:p w:rsidR="00775D49" w:rsidRPr="00775D49" w:rsidRDefault="00665942" w:rsidP="00647577">
                  <w:pPr>
                    <w:pStyle w:val="Subtitle"/>
                    <w:rPr>
                      <w:i/>
                    </w:rPr>
                  </w:pPr>
                  <w:r w:rsidRPr="00775D49">
                    <w:rPr>
                      <w:i/>
                    </w:rPr>
                    <w:t xml:space="preserve">Emotional </w:t>
                  </w:r>
                  <w:r w:rsidR="00775D49" w:rsidRPr="00775D49">
                    <w:rPr>
                      <w:i/>
                    </w:rPr>
                    <w:t>&amp;</w:t>
                  </w:r>
                </w:p>
                <w:p w:rsidR="00665942" w:rsidRPr="00665942" w:rsidRDefault="00665942" w:rsidP="00647577">
                  <w:pPr>
                    <w:pStyle w:val="Subtitle"/>
                  </w:pPr>
                  <w:r w:rsidRPr="00775D49">
                    <w:rPr>
                      <w:i/>
                    </w:rPr>
                    <w:t>Psychological Wellness</w:t>
                  </w:r>
                </w:p>
              </w:tc>
            </w:tr>
            <w:tr w:rsidR="004B3C4C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4B3C4C" w:rsidRDefault="00647577">
                  <w:pPr>
                    <w:spacing w:after="16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0AF47EC" wp14:editId="4F6707E5">
                        <wp:extent cx="2651760" cy="204724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0179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204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3C4C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:rsidR="004B3C4C" w:rsidRDefault="004B3C4C">
                  <w:pPr>
                    <w:spacing w:after="200" w:line="264" w:lineRule="auto"/>
                  </w:pPr>
                </w:p>
              </w:tc>
            </w:tr>
          </w:tbl>
          <w:p w:rsidR="004B3C4C" w:rsidRDefault="004B3C4C">
            <w:pPr>
              <w:spacing w:after="160" w:line="259" w:lineRule="auto"/>
            </w:pPr>
          </w:p>
        </w:tc>
      </w:tr>
    </w:tbl>
    <w:p w:rsidR="004B3C4C" w:rsidRDefault="004B3C4C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4B3C4C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4B3C4C">
              <w:trPr>
                <w:trHeight w:hRule="exact" w:val="3312"/>
              </w:trPr>
              <w:tc>
                <w:tcPr>
                  <w:tcW w:w="4176" w:type="dxa"/>
                </w:tcPr>
                <w:p w:rsidR="004B3C4C" w:rsidRDefault="00C2425D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>
                        <wp:extent cx="2651760" cy="1980635"/>
                        <wp:effectExtent l="0" t="0" r="0" b="63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RedBusinessSet_image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760" cy="1980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3C4C">
              <w:trPr>
                <w:trHeight w:hRule="exact" w:val="7488"/>
              </w:trPr>
              <w:tc>
                <w:tcPr>
                  <w:tcW w:w="4176" w:type="dxa"/>
                </w:tcPr>
                <w:p w:rsidR="00AE10D4" w:rsidRDefault="00AE10D4" w:rsidP="00AE10D4">
                  <w:pPr>
                    <w:pStyle w:val="Heading2"/>
                    <w:outlineLvl w:val="1"/>
                  </w:pPr>
                  <w:r>
                    <w:t>Tharwat Lovett, MAP</w:t>
                  </w:r>
                </w:p>
                <w:p w:rsidR="00AE10D4" w:rsidRPr="00422A3F" w:rsidRDefault="00003F9D" w:rsidP="00AE10D4">
                  <w:pPr>
                    <w:rPr>
                      <w:sz w:val="22"/>
                      <w:szCs w:val="22"/>
                    </w:rPr>
                  </w:pPr>
                  <w:r w:rsidRPr="00422A3F">
                    <w:rPr>
                      <w:sz w:val="22"/>
                      <w:szCs w:val="22"/>
                    </w:rPr>
                    <w:t xml:space="preserve">Questions are like flashlights that shine into the dark corners of the mind. Answers are </w:t>
                  </w:r>
                  <w:r w:rsidR="001C1321" w:rsidRPr="00422A3F">
                    <w:rPr>
                      <w:sz w:val="22"/>
                      <w:szCs w:val="22"/>
                    </w:rPr>
                    <w:t xml:space="preserve">like light bulbs that illumine possibility. </w:t>
                  </w:r>
                  <w:r w:rsidRPr="00422A3F">
                    <w:rPr>
                      <w:sz w:val="22"/>
                      <w:szCs w:val="22"/>
                    </w:rPr>
                    <w:t xml:space="preserve"> </w:t>
                  </w:r>
                  <w:r w:rsidR="00D60DAB" w:rsidRPr="00422A3F">
                    <w:rPr>
                      <w:sz w:val="22"/>
                      <w:szCs w:val="22"/>
                    </w:rPr>
                    <w:t>A life coach is a partner</w:t>
                  </w:r>
                  <w:r w:rsidR="00E36FAF" w:rsidRPr="00422A3F">
                    <w:rPr>
                      <w:sz w:val="22"/>
                      <w:szCs w:val="22"/>
                    </w:rPr>
                    <w:t xml:space="preserve"> who helps you ask the right questions and then helps you find your own answers. </w:t>
                  </w:r>
                </w:p>
                <w:p w:rsidR="00D60DAB" w:rsidRPr="00422A3F" w:rsidRDefault="00D60DAB" w:rsidP="00AE10D4"/>
                <w:p w:rsidR="00422A3F" w:rsidRPr="00422A3F" w:rsidRDefault="00422A3F" w:rsidP="00AE10D4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Nature of Service</w:t>
                  </w:r>
                </w:p>
                <w:p w:rsidR="00422A3F" w:rsidRDefault="00422A3F" w:rsidP="00AE10D4"/>
                <w:p w:rsidR="00422A3F" w:rsidRDefault="001C1321" w:rsidP="00422A3F">
                  <w:pPr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</w:pPr>
                  <w:r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 xml:space="preserve">Tharwat Lovett, MAP offers one-on-one counseling aimed at helping clients uncover their innate potential for emotional and psychological wellness. </w:t>
                  </w:r>
                  <w:r w:rsidR="00422A3F"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 xml:space="preserve">Client </w:t>
                  </w:r>
                  <w:r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>s</w:t>
                  </w:r>
                  <w:r w:rsidR="00422A3F"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>ervices offer</w:t>
                  </w:r>
                  <w:r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 xml:space="preserve"> individual support while achieving personal or professional goals or overcoming emotional or psychological obstacles. Tharwat Lovett, MAP shares her knowledge</w:t>
                  </w:r>
                  <w:r w:rsidR="00422A3F"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 xml:space="preserve"> of psychology</w:t>
                  </w:r>
                  <w:r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 xml:space="preserve"> and unique perspective to assist the client in making their own balanced, rational and well explored decisions</w:t>
                  </w:r>
                  <w:r w:rsidR="00422A3F" w:rsidRPr="00422A3F"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  <w:t>.</w:t>
                  </w:r>
                </w:p>
                <w:p w:rsidR="00422A3F" w:rsidRDefault="00422A3F" w:rsidP="00422A3F">
                  <w:pPr>
                    <w:rPr>
                      <w:rFonts w:eastAsia="Calibri" w:cs="Times New Roman"/>
                      <w:kern w:val="0"/>
                      <w:lang w:eastAsia="en-US"/>
                      <w14:ligatures w14:val="none"/>
                    </w:rPr>
                  </w:pPr>
                </w:p>
                <w:p w:rsidR="00422A3F" w:rsidRPr="00422A3F" w:rsidRDefault="00422A3F" w:rsidP="00422A3F">
                  <w:pPr>
                    <w:rPr>
                      <w:rFonts w:eastAsia="Calibri" w:cs="Times New Roman"/>
                      <w:b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  <w:r w:rsidRPr="00422A3F">
                    <w:rPr>
                      <w:b/>
                      <w:sz w:val="22"/>
                      <w:szCs w:val="22"/>
                    </w:rPr>
                    <w:t>Benefits of Life Coaching:</w:t>
                  </w:r>
                </w:p>
                <w:p w:rsidR="00422A3F" w:rsidRPr="00422A3F" w:rsidRDefault="00422A3F" w:rsidP="00422A3F">
                  <w:pPr>
                    <w:pStyle w:val="ListParagraph"/>
                    <w:numPr>
                      <w:ilvl w:val="0"/>
                      <w:numId w:val="5"/>
                    </w:numPr>
                    <w:spacing w:after="200" w:line="264" w:lineRule="auto"/>
                  </w:pPr>
                  <w:r w:rsidRPr="00422A3F">
                    <w:t>Accountability</w:t>
                  </w:r>
                </w:p>
                <w:p w:rsidR="00422A3F" w:rsidRPr="00422A3F" w:rsidRDefault="00422A3F" w:rsidP="00422A3F">
                  <w:pPr>
                    <w:pStyle w:val="ListParagraph"/>
                    <w:numPr>
                      <w:ilvl w:val="0"/>
                      <w:numId w:val="5"/>
                    </w:numPr>
                    <w:spacing w:after="200" w:line="264" w:lineRule="auto"/>
                  </w:pPr>
                  <w:r w:rsidRPr="00422A3F">
                    <w:t>Being Listened To</w:t>
                  </w:r>
                </w:p>
                <w:p w:rsidR="00422A3F" w:rsidRPr="00422A3F" w:rsidRDefault="00422A3F" w:rsidP="00422A3F">
                  <w:pPr>
                    <w:pStyle w:val="ListParagraph"/>
                    <w:numPr>
                      <w:ilvl w:val="0"/>
                      <w:numId w:val="5"/>
                    </w:numPr>
                    <w:spacing w:after="200" w:line="264" w:lineRule="auto"/>
                  </w:pPr>
                  <w:r w:rsidRPr="00422A3F">
                    <w:t>Encouragement</w:t>
                  </w:r>
                </w:p>
                <w:p w:rsidR="00422A3F" w:rsidRPr="00422A3F" w:rsidRDefault="00422A3F" w:rsidP="00422A3F">
                  <w:pPr>
                    <w:pStyle w:val="ListParagraph"/>
                    <w:numPr>
                      <w:ilvl w:val="0"/>
                      <w:numId w:val="5"/>
                    </w:numPr>
                    <w:spacing w:after="200" w:line="264" w:lineRule="auto"/>
                  </w:pPr>
                  <w:r w:rsidRPr="00422A3F">
                    <w:t>Independent Viewpoint</w:t>
                  </w:r>
                </w:p>
                <w:p w:rsidR="00422A3F" w:rsidRPr="00422A3F" w:rsidRDefault="00422A3F" w:rsidP="00422A3F">
                  <w:pPr>
                    <w:pStyle w:val="ListParagraph"/>
                    <w:numPr>
                      <w:ilvl w:val="0"/>
                      <w:numId w:val="5"/>
                    </w:numPr>
                    <w:spacing w:after="200" w:line="264" w:lineRule="auto"/>
                  </w:pPr>
                  <w:r w:rsidRPr="00422A3F">
                    <w:t>Unconditional Positive Regard</w:t>
                  </w:r>
                </w:p>
                <w:p w:rsidR="00422A3F" w:rsidRPr="00422A3F" w:rsidRDefault="00422A3F" w:rsidP="00422A3F"/>
              </w:tc>
            </w:tr>
          </w:tbl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4B3C4C">
              <w:trPr>
                <w:trHeight w:hRule="exact" w:val="7344"/>
              </w:trPr>
              <w:tc>
                <w:tcPr>
                  <w:tcW w:w="5000" w:type="pct"/>
                </w:tcPr>
                <w:p w:rsidR="00E36FAF" w:rsidRDefault="00B426FF" w:rsidP="00E36FAF">
                  <w:pPr>
                    <w:pStyle w:val="Heading2"/>
                    <w:spacing w:before="180"/>
                    <w:outlineLvl w:val="1"/>
                  </w:pPr>
                  <w:r>
                    <w:t>A Life Coach Can Help You:</w:t>
                  </w:r>
                </w:p>
                <w:p w:rsidR="00E36FAF" w:rsidRPr="001C1321" w:rsidRDefault="00E36FAF" w:rsidP="00B426F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Set Goals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Cope with Pressure, Stress and Expectations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Create Vision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Identify and Release Negative Belief Patterns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Motivate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Analyze Performance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Stay Focused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Navigate Life Transition</w:t>
                  </w:r>
                </w:p>
                <w:p w:rsidR="00E36FAF" w:rsidRPr="001C1321" w:rsidRDefault="00E36FAF" w:rsidP="00E36FA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Make Important Decisions</w:t>
                  </w:r>
                </w:p>
                <w:p w:rsidR="004B3C4C" w:rsidRPr="001C1321" w:rsidRDefault="004B3C4C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</w:p>
                <w:p w:rsidR="00B426FF" w:rsidRPr="001C1321" w:rsidRDefault="00B426FF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 w:rsidRPr="001C1321">
                    <w:rPr>
                      <w:sz w:val="24"/>
                      <w:szCs w:val="24"/>
                    </w:rPr>
                    <w:t>Benefits of Life Coaching:</w:t>
                  </w:r>
                </w:p>
                <w:p w:rsidR="00B426FF" w:rsidRPr="001C1321" w:rsidRDefault="00B426FF" w:rsidP="00B426F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Improved Quality of Life</w:t>
                  </w:r>
                </w:p>
                <w:p w:rsidR="00B426FF" w:rsidRPr="001C1321" w:rsidRDefault="00B426FF" w:rsidP="00B426F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More Harmonious Relationships</w:t>
                  </w:r>
                </w:p>
                <w:p w:rsidR="00B426FF" w:rsidRPr="001C1321" w:rsidRDefault="00B426FF" w:rsidP="00B426F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Greater Self Confidence</w:t>
                  </w:r>
                </w:p>
                <w:p w:rsidR="00B426FF" w:rsidRPr="001C1321" w:rsidRDefault="00B426FF" w:rsidP="00B426F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Increased Work Performance</w:t>
                  </w:r>
                </w:p>
                <w:p w:rsidR="00B426FF" w:rsidRPr="001C1321" w:rsidRDefault="00851DD0" w:rsidP="00B426F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Enhanced</w:t>
                  </w:r>
                  <w:r w:rsidR="00B426FF" w:rsidRPr="001C1321">
                    <w:rPr>
                      <w:sz w:val="22"/>
                      <w:szCs w:val="22"/>
                    </w:rPr>
                    <w:t xml:space="preserve"> Life With More Fun</w:t>
                  </w:r>
                </w:p>
                <w:p w:rsidR="00B426FF" w:rsidRPr="001C1321" w:rsidRDefault="00B426FF" w:rsidP="00B426F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2"/>
                      <w:szCs w:val="22"/>
                    </w:rPr>
                  </w:pPr>
                  <w:r w:rsidRPr="001C1321">
                    <w:rPr>
                      <w:sz w:val="22"/>
                      <w:szCs w:val="22"/>
                    </w:rPr>
                    <w:t>Improved Time Management</w:t>
                  </w:r>
                </w:p>
                <w:p w:rsidR="00B426FF" w:rsidRDefault="00B426FF" w:rsidP="00B426FF">
                  <w:pPr>
                    <w:pStyle w:val="ListParagraph"/>
                  </w:pPr>
                </w:p>
                <w:p w:rsidR="0043176E" w:rsidRDefault="0043176E" w:rsidP="00B426FF">
                  <w:pPr>
                    <w:pStyle w:val="ListParagraph"/>
                  </w:pPr>
                </w:p>
                <w:p w:rsidR="0043176E" w:rsidRDefault="0043176E" w:rsidP="00B426FF">
                  <w:pPr>
                    <w:pStyle w:val="ListParagraph"/>
                  </w:pPr>
                </w:p>
              </w:tc>
            </w:tr>
            <w:tr w:rsidR="004B3C4C">
              <w:trPr>
                <w:trHeight w:hRule="exact" w:val="288"/>
              </w:trPr>
              <w:tc>
                <w:tcPr>
                  <w:tcW w:w="5000" w:type="pct"/>
                </w:tcPr>
                <w:p w:rsidR="004B3C4C" w:rsidRDefault="004B3C4C"/>
              </w:tc>
            </w:tr>
            <w:tr w:rsidR="004B3C4C">
              <w:trPr>
                <w:trHeight w:hRule="exact" w:val="3168"/>
              </w:trPr>
              <w:tc>
                <w:tcPr>
                  <w:tcW w:w="5000" w:type="pct"/>
                </w:tcPr>
                <w:p w:rsidR="004B3C4C" w:rsidRDefault="00C2425D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651760" cy="1980635"/>
                        <wp:effectExtent l="0" t="0" r="0" b="63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dBusinessSet_image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760" cy="1980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576" w:type="dxa"/>
          </w:tcPr>
          <w:p w:rsidR="004B3C4C" w:rsidRDefault="004B3C4C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4B3C4C">
              <w:trPr>
                <w:trHeight w:hRule="exact" w:val="7344"/>
              </w:trPr>
              <w:tc>
                <w:tcPr>
                  <w:tcW w:w="5000" w:type="pct"/>
                </w:tcPr>
                <w:p w:rsidR="004B3C4C" w:rsidRDefault="00C2425D">
                  <w:pPr>
                    <w:pStyle w:val="Heading2"/>
                    <w:outlineLvl w:val="1"/>
                  </w:pPr>
                  <w:r>
                    <w:t>General Information</w:t>
                  </w:r>
                </w:p>
                <w:p w:rsidR="00DE3191" w:rsidRDefault="003A5888" w:rsidP="00812ADE">
                  <w:pPr>
                    <w:spacing w:line="264" w:lineRule="auto"/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  <w:r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Sessions </w:t>
                  </w:r>
                  <w:r w:rsidR="00C2425D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are </w:t>
                  </w:r>
                  <w:r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by appointment. </w:t>
                  </w:r>
                  <w:r w:rsidR="007A70D5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>Telephone or Zoom</w:t>
                  </w:r>
                  <w:r w:rsidR="00C2425D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 sessio</w:t>
                  </w:r>
                  <w:r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>ns are available</w:t>
                  </w:r>
                  <w:r w:rsidR="00C2425D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. </w:t>
                  </w:r>
                  <w:r w:rsidR="00343B96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Telephone, </w:t>
                  </w:r>
                  <w:r w:rsidR="00C2425D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>Text</w:t>
                  </w:r>
                  <w:r w:rsidR="00343B96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 or Email</w:t>
                  </w:r>
                  <w:r w:rsidR="00C2425D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 appointme</w:t>
                  </w:r>
                  <w:r w:rsidR="00343B96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nt requests to </w:t>
                  </w:r>
                </w:p>
                <w:p w:rsidR="004B3C4C" w:rsidRDefault="007A70D5" w:rsidP="00812ADE">
                  <w:pPr>
                    <w:spacing w:line="264" w:lineRule="auto"/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  <w:r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(501) 837-7893 or </w:t>
                  </w:r>
                  <w:r>
                    <w:rPr>
                      <w:rFonts w:eastAsia="Calibri" w:cs="Times New Roman"/>
                      <w:kern w:val="0"/>
                      <w:sz w:val="22"/>
                      <w:szCs w:val="22"/>
                      <w:u w:val="single"/>
                      <w:lang w:eastAsia="en-US"/>
                      <w14:ligatures w14:val="none"/>
                    </w:rPr>
                    <w:t>tharwat@tharwatlovett.com</w:t>
                  </w:r>
                  <w:r w:rsidR="00C2425D" w:rsidRPr="00775D49"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>.</w:t>
                  </w:r>
                </w:p>
                <w:p w:rsidR="003A5888" w:rsidRDefault="003A5888" w:rsidP="00812ADE">
                  <w:pPr>
                    <w:spacing w:line="264" w:lineRule="auto"/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  <w:r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Visit </w:t>
                  </w:r>
                  <w:hyperlink r:id="rId9" w:history="1">
                    <w:r w:rsidRPr="00816067">
                      <w:rPr>
                        <w:rStyle w:val="Hyperlink"/>
                        <w:rFonts w:eastAsia="Calibri" w:cs="Times New Roman"/>
                        <w:kern w:val="0"/>
                        <w:sz w:val="22"/>
                        <w:szCs w:val="22"/>
                        <w:lang w:eastAsia="en-US"/>
                        <w14:ligatures w14:val="none"/>
                      </w:rPr>
                      <w:t>www.tharwatlovett.com</w:t>
                    </w:r>
                  </w:hyperlink>
                  <w:r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 xml:space="preserve"> for more information. </w:t>
                  </w:r>
                </w:p>
                <w:p w:rsidR="00812ADE" w:rsidRDefault="00812ADE" w:rsidP="00812ADE">
                  <w:pPr>
                    <w:spacing w:line="264" w:lineRule="auto"/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</w:p>
                <w:p w:rsidR="00812ADE" w:rsidRPr="00775D49" w:rsidRDefault="00812ADE" w:rsidP="00812ADE">
                  <w:pPr>
                    <w:spacing w:line="264" w:lineRule="auto"/>
                    <w:rPr>
                      <w:rFonts w:eastAsia="Calibri" w:cs="Times New Roman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</w:p>
                <w:p w:rsidR="00422A3F" w:rsidRPr="00343B96" w:rsidRDefault="00422A3F" w:rsidP="00647577">
                  <w:pPr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343B96">
                    <w:rPr>
                      <w:rFonts w:cs="Times New Roman"/>
                      <w:b/>
                      <w:sz w:val="24"/>
                      <w:szCs w:val="24"/>
                    </w:rPr>
                    <w:t>SESSION FEE</w:t>
                  </w:r>
                </w:p>
                <w:p w:rsidR="00422A3F" w:rsidRPr="00343B96" w:rsidRDefault="00422A3F" w:rsidP="00422A3F">
                  <w:pPr>
                    <w:ind w:left="90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:rsidR="00DE3191" w:rsidRDefault="00422A3F" w:rsidP="00647577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A10D29">
                    <w:rPr>
                      <w:rFonts w:cs="Times New Roman"/>
                      <w:sz w:val="22"/>
                      <w:szCs w:val="22"/>
                    </w:rPr>
                    <w:t>Sessions may be held over the phone</w:t>
                  </w:r>
                  <w:r w:rsidR="007A70D5">
                    <w:rPr>
                      <w:rFonts w:cs="Times New Roman"/>
                      <w:sz w:val="22"/>
                      <w:szCs w:val="22"/>
                    </w:rPr>
                    <w:t>, zoom</w:t>
                  </w:r>
                  <w:r w:rsidR="00A10D29" w:rsidRPr="00A10D29">
                    <w:rPr>
                      <w:rFonts w:cs="Times New Roman"/>
                      <w:sz w:val="22"/>
                      <w:szCs w:val="22"/>
                    </w:rPr>
                    <w:t xml:space="preserve"> </w:t>
                  </w:r>
                </w:p>
                <w:p w:rsidR="00812ADE" w:rsidRDefault="00A10D29" w:rsidP="00647577">
                  <w:pPr>
                    <w:rPr>
                      <w:rFonts w:cs="Times New Roman"/>
                      <w:sz w:val="22"/>
                      <w:szCs w:val="22"/>
                    </w:rPr>
                  </w:pPr>
                  <w:proofErr w:type="gramStart"/>
                  <w:r w:rsidRPr="00A10D29">
                    <w:rPr>
                      <w:rFonts w:cs="Times New Roman"/>
                      <w:sz w:val="22"/>
                      <w:szCs w:val="22"/>
                    </w:rPr>
                    <w:t>or</w:t>
                  </w:r>
                  <w:proofErr w:type="gramEnd"/>
                  <w:r w:rsidRPr="00A10D29">
                    <w:rPr>
                      <w:rFonts w:cs="Times New Roman"/>
                      <w:sz w:val="22"/>
                      <w:szCs w:val="22"/>
                    </w:rPr>
                    <w:t xml:space="preserve"> </w:t>
                  </w:r>
                  <w:r w:rsidR="00462E90">
                    <w:rPr>
                      <w:rFonts w:cs="Times New Roman"/>
                      <w:sz w:val="22"/>
                      <w:szCs w:val="22"/>
                    </w:rPr>
                    <w:t>face to face. There is a $100</w:t>
                  </w:r>
                  <w:r w:rsidR="00422A3F" w:rsidRPr="00A10D29">
                    <w:rPr>
                      <w:rFonts w:cs="Times New Roman"/>
                      <w:sz w:val="22"/>
                      <w:szCs w:val="22"/>
                    </w:rPr>
                    <w:t xml:space="preserve"> charge for a </w:t>
                  </w:r>
                </w:p>
                <w:p w:rsidR="00812ADE" w:rsidRDefault="00422A3F" w:rsidP="00647577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A10D29">
                    <w:rPr>
                      <w:rFonts w:cs="Times New Roman"/>
                      <w:sz w:val="22"/>
                      <w:szCs w:val="22"/>
                    </w:rPr>
                    <w:t>60 mi</w:t>
                  </w:r>
                  <w:r w:rsidR="00462E90">
                    <w:rPr>
                      <w:rFonts w:cs="Times New Roman"/>
                      <w:sz w:val="22"/>
                      <w:szCs w:val="22"/>
                    </w:rPr>
                    <w:t>nute session. A $75</w:t>
                  </w:r>
                  <w:r w:rsidRPr="00A10D29">
                    <w:rPr>
                      <w:rFonts w:cs="Times New Roman"/>
                      <w:sz w:val="22"/>
                      <w:szCs w:val="22"/>
                    </w:rPr>
                    <w:t xml:space="preserve"> discount will be applied for clients who pay in advance for </w:t>
                  </w:r>
                </w:p>
                <w:p w:rsidR="00422A3F" w:rsidRPr="00A10D29" w:rsidRDefault="00422A3F" w:rsidP="00647577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A10D29">
                    <w:rPr>
                      <w:rFonts w:cs="Times New Roman"/>
                      <w:sz w:val="22"/>
                      <w:szCs w:val="22"/>
                    </w:rPr>
                    <w:t>4</w:t>
                  </w:r>
                  <w:r w:rsidR="00462E90">
                    <w:rPr>
                      <w:rFonts w:cs="Times New Roman"/>
                      <w:sz w:val="22"/>
                      <w:szCs w:val="22"/>
                    </w:rPr>
                    <w:t xml:space="preserve"> weekly 60 minute sessions--$325</w:t>
                  </w:r>
                  <w:r w:rsidRPr="00A10D29">
                    <w:rPr>
                      <w:rFonts w:cs="Times New Roman"/>
                      <w:sz w:val="22"/>
                      <w:szCs w:val="22"/>
                    </w:rPr>
                    <w:t xml:space="preserve"> for on</w:t>
                  </w:r>
                  <w:r w:rsidR="00097319">
                    <w:rPr>
                      <w:rFonts w:cs="Times New Roman"/>
                      <w:sz w:val="22"/>
                      <w:szCs w:val="22"/>
                    </w:rPr>
                    <w:t>e month.</w:t>
                  </w:r>
                  <w:r w:rsidRPr="00A10D29">
                    <w:rPr>
                      <w:rFonts w:cs="Times New Roman"/>
                      <w:sz w:val="22"/>
                      <w:szCs w:val="22"/>
                    </w:rPr>
                    <w:t xml:space="preserve"> Payment must be rendered at the time of service.</w:t>
                  </w:r>
                </w:p>
                <w:p w:rsidR="00422A3F" w:rsidRPr="001C1321" w:rsidRDefault="00422A3F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4B3C4C">
              <w:trPr>
                <w:trHeight w:hRule="exact" w:val="288"/>
              </w:trPr>
              <w:tc>
                <w:tcPr>
                  <w:tcW w:w="5000" w:type="pct"/>
                </w:tcPr>
                <w:p w:rsidR="004B3C4C" w:rsidRDefault="004B3C4C"/>
              </w:tc>
            </w:tr>
            <w:tr w:rsidR="004B3C4C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:rsidR="004B3C4C" w:rsidRDefault="00665942">
                  <w:pPr>
                    <w:pStyle w:val="BlockHeading"/>
                  </w:pPr>
                  <w:r>
                    <w:t>Contact</w:t>
                  </w:r>
                </w:p>
                <w:p w:rsidR="00665942" w:rsidRDefault="007767CD" w:rsidP="00665942">
                  <w:pPr>
                    <w:pStyle w:val="BlockText2"/>
                  </w:pPr>
                  <w:sdt>
                    <w:sdtPr>
                      <w:alias w:val="Company"/>
                      <w:tag w:val=""/>
                      <w:id w:val="-1173869346"/>
                      <w:placeholder>
                        <w:docPart w:val="FFFFAA3F69CE4744AA5DE4D088CEFDB3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665942">
                        <w:t>Tharwat Lovett, MAP</w:t>
                      </w:r>
                    </w:sdtContent>
                  </w:sdt>
                  <w:r w:rsidR="00C2425D">
                    <w:br/>
                  </w:r>
                  <w:r w:rsidR="007A70D5">
                    <w:t>10515 W. Markham St. Suite G3</w:t>
                  </w:r>
                  <w:r w:rsidR="00C2425D">
                    <w:br/>
                  </w:r>
                  <w:r w:rsidR="007A70D5">
                    <w:t>Little Rock, AR 72205</w:t>
                  </w:r>
                </w:p>
                <w:p w:rsidR="004B3C4C" w:rsidRDefault="00097319" w:rsidP="00097319">
                  <w:pPr>
                    <w:pStyle w:val="BlockText2"/>
                    <w:ind w:left="0"/>
                  </w:pPr>
                  <w:r>
                    <w:t xml:space="preserve">     </w:t>
                  </w:r>
                  <w:r w:rsidR="00665942">
                    <w:t>(501) 837-7893</w:t>
                  </w:r>
                  <w:r w:rsidR="00C2425D">
                    <w:br/>
                  </w:r>
                  <w:r>
                    <w:t xml:space="preserve">     </w:t>
                  </w:r>
                  <w:r w:rsidR="007A70D5">
                    <w:t>tharwat@tharwatlovett.com</w:t>
                  </w:r>
                  <w:bookmarkStart w:id="0" w:name="_GoBack"/>
                  <w:bookmarkEnd w:id="0"/>
                </w:p>
                <w:p w:rsidR="004B3C4C" w:rsidRDefault="00097319" w:rsidP="00665942">
                  <w:pPr>
                    <w:pStyle w:val="BlockText2"/>
                  </w:pPr>
                  <w:r>
                    <w:t>tharwatlovett.com</w:t>
                  </w:r>
                  <w:r w:rsidR="00C2425D">
                    <w:br/>
                  </w:r>
                </w:p>
              </w:tc>
            </w:tr>
            <w:tr w:rsidR="00097319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:rsidR="00097319" w:rsidRDefault="00097319">
                  <w:pPr>
                    <w:pStyle w:val="BlockHeading"/>
                  </w:pPr>
                </w:p>
              </w:tc>
            </w:tr>
            <w:tr w:rsidR="00097319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:rsidR="00097319" w:rsidRDefault="00097319">
                  <w:pPr>
                    <w:pStyle w:val="BlockHeading"/>
                  </w:pPr>
                </w:p>
              </w:tc>
            </w:tr>
          </w:tbl>
          <w:p w:rsidR="004B3C4C" w:rsidRDefault="004B3C4C">
            <w:pPr>
              <w:spacing w:after="160" w:line="259" w:lineRule="auto"/>
            </w:pPr>
          </w:p>
        </w:tc>
      </w:tr>
    </w:tbl>
    <w:p w:rsidR="004B3C4C" w:rsidRDefault="004B3C4C">
      <w:pPr>
        <w:pStyle w:val="NoSpacing"/>
      </w:pPr>
    </w:p>
    <w:sectPr w:rsidR="004B3C4C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05C3842"/>
    <w:multiLevelType w:val="hybridMultilevel"/>
    <w:tmpl w:val="E976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96B0B"/>
    <w:multiLevelType w:val="hybridMultilevel"/>
    <w:tmpl w:val="95D46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96284"/>
    <w:multiLevelType w:val="hybridMultilevel"/>
    <w:tmpl w:val="36B8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E7BE1"/>
    <w:multiLevelType w:val="hybridMultilevel"/>
    <w:tmpl w:val="4E7C4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42"/>
    <w:rsid w:val="00003F9D"/>
    <w:rsid w:val="00097319"/>
    <w:rsid w:val="001C1321"/>
    <w:rsid w:val="00343B96"/>
    <w:rsid w:val="003A5888"/>
    <w:rsid w:val="00422A3F"/>
    <w:rsid w:val="0043176E"/>
    <w:rsid w:val="00462E90"/>
    <w:rsid w:val="004B3C4C"/>
    <w:rsid w:val="00647577"/>
    <w:rsid w:val="00665942"/>
    <w:rsid w:val="006B7FB4"/>
    <w:rsid w:val="00775D49"/>
    <w:rsid w:val="007767CD"/>
    <w:rsid w:val="007A70D5"/>
    <w:rsid w:val="00812ADE"/>
    <w:rsid w:val="00851DD0"/>
    <w:rsid w:val="009A3EDA"/>
    <w:rsid w:val="00A10D29"/>
    <w:rsid w:val="00AE10D4"/>
    <w:rsid w:val="00B426FF"/>
    <w:rsid w:val="00C11CDF"/>
    <w:rsid w:val="00C2425D"/>
    <w:rsid w:val="00D60DAB"/>
    <w:rsid w:val="00DE3191"/>
    <w:rsid w:val="00E3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8431CDD-6C5D-4C6B-9D57-C4A15E73F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E36F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5888"/>
    <w:rPr>
      <w:color w:val="4C483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harwatlovett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vett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FFFAA3F69CE4744AA5DE4D088CEF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DF9E6-C305-4C1F-872D-101A804675FE}"/>
      </w:docPartPr>
      <w:docPartBody>
        <w:p w:rsidR="003138D4" w:rsidRDefault="003138D4">
          <w:pPr>
            <w:pStyle w:val="FFFFAA3F69CE4744AA5DE4D088CEFDB3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8D4"/>
    <w:rsid w:val="003138D4"/>
    <w:rsid w:val="00B2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C564993215407EB155554E60637ED9">
    <w:name w:val="B4C564993215407EB155554E60637ED9"/>
  </w:style>
  <w:style w:type="paragraph" w:customStyle="1" w:styleId="8FFC869D070740D1B3F2A2B624F06B83">
    <w:name w:val="8FFC869D070740D1B3F2A2B624F06B83"/>
  </w:style>
  <w:style w:type="paragraph" w:customStyle="1" w:styleId="FFFFAA3F69CE4744AA5DE4D088CEFDB3">
    <w:name w:val="FFFFAA3F69CE4744AA5DE4D088CEFDB3"/>
  </w:style>
  <w:style w:type="paragraph" w:customStyle="1" w:styleId="F05658A7831847CBAC8AA2214BA6D35F">
    <w:name w:val="F05658A7831847CBAC8AA2214BA6D35F"/>
  </w:style>
  <w:style w:type="paragraph" w:customStyle="1" w:styleId="8FDD4D570E744B08844F7F84A609830C">
    <w:name w:val="8FDD4D570E744B08844F7F84A609830C"/>
  </w:style>
  <w:style w:type="paragraph" w:customStyle="1" w:styleId="86EB8087A67E44FCBD88E88F86837FD6">
    <w:name w:val="86EB8087A67E44FCBD88E88F86837FD6"/>
  </w:style>
  <w:style w:type="paragraph" w:customStyle="1" w:styleId="92E6DBA802324120AAEEA42B5CF0E966">
    <w:name w:val="92E6DBA802324120AAEEA42B5CF0E966"/>
  </w:style>
  <w:style w:type="paragraph" w:customStyle="1" w:styleId="C88A21974A4B4D5D9A02377C76EB5622">
    <w:name w:val="C88A21974A4B4D5D9A02377C76EB5622"/>
  </w:style>
  <w:style w:type="paragraph" w:customStyle="1" w:styleId="5E165A90B4C04E0CB78C5CCAE13F30DB">
    <w:name w:val="5E165A90B4C04E0CB78C5CCAE13F30DB"/>
  </w:style>
  <w:style w:type="paragraph" w:customStyle="1" w:styleId="CF50CB0961CF469AB7A4656D4D08B202">
    <w:name w:val="CF50CB0961CF469AB7A4656D4D08B202"/>
  </w:style>
  <w:style w:type="paragraph" w:customStyle="1" w:styleId="BEE89E7813FF4533A1FE3E62014E0E81">
    <w:name w:val="BEE89E7813FF4533A1FE3E62014E0E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248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Tharwat Lovett, MAP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Lovett</dc:creator>
  <cp:keywords/>
  <cp:lastModifiedBy>PrimeRes</cp:lastModifiedBy>
  <cp:revision>13</cp:revision>
  <cp:lastPrinted>2014-10-10T19:33:00Z</cp:lastPrinted>
  <dcterms:created xsi:type="dcterms:W3CDTF">2014-09-22T00:39:00Z</dcterms:created>
  <dcterms:modified xsi:type="dcterms:W3CDTF">2020-10-06T16:01:00Z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